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9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90"/>
      </w:tblGrid>
      <w:tr w:rsidR="00B152F0" w14:paraId="677A466A" w14:textId="77777777">
        <w:tblPrEx>
          <w:tblCellMar>
            <w:top w:w="0" w:type="dxa"/>
            <w:bottom w:w="0" w:type="dxa"/>
          </w:tblCellMar>
        </w:tblPrEx>
        <w:trPr>
          <w:trHeight w:val="850"/>
          <w:tblHeader/>
        </w:trPr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DCDBB" w14:textId="77777777" w:rsidR="00B152F0" w:rsidRDefault="00000000">
            <w:pPr>
              <w:spacing w:line="360" w:lineRule="auto"/>
              <w:jc w:val="center"/>
            </w:pPr>
            <w:r>
              <w:rPr>
                <w:rFonts w:ascii="標楷體" w:eastAsia="標楷體" w:hAnsi="標楷體"/>
                <w:sz w:val="32"/>
              </w:rPr>
              <w:t>自傳</w:t>
            </w:r>
          </w:p>
        </w:tc>
      </w:tr>
      <w:tr w:rsidR="00B152F0" w14:paraId="5AA4FA9F" w14:textId="77777777">
        <w:tblPrEx>
          <w:tblCellMar>
            <w:top w:w="0" w:type="dxa"/>
            <w:bottom w:w="0" w:type="dxa"/>
          </w:tblCellMar>
        </w:tblPrEx>
        <w:tc>
          <w:tcPr>
            <w:tcW w:w="8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C3549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78C5171F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3C14E5CA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08C05505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558A641A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392F17A2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5EAA61B0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497293D9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4B9ECFC9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269637B3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6BE39428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14B7C356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68CD7702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2D5B6D7B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2783D4C9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0786F957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60183BAC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1CB610C0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0FAD525F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073DB7F8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65C75412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2AF13279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022A1012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22B73A4A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6A43E1C1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493894C9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1AB0BD89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  <w:p w14:paraId="0963F46F" w14:textId="77777777" w:rsidR="00B152F0" w:rsidRDefault="00B152F0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14:paraId="062F9DBA" w14:textId="77777777" w:rsidR="00B152F0" w:rsidRDefault="00B152F0">
      <w:pPr>
        <w:spacing w:line="360" w:lineRule="auto"/>
        <w:rPr>
          <w:rFonts w:ascii="Times New Roman" w:hAnsi="Times New Roman"/>
        </w:rPr>
      </w:pPr>
    </w:p>
    <w:sectPr w:rsidR="00B152F0">
      <w:headerReference w:type="default" r:id="rId6"/>
      <w:footerReference w:type="default" r:id="rId7"/>
      <w:pgSz w:w="11900" w:h="16840"/>
      <w:pgMar w:top="1440" w:right="1800" w:bottom="1440" w:left="1800" w:header="851" w:footer="992" w:gutter="0"/>
      <w:cols w:space="720"/>
      <w:docGrid w:type="lines" w:linePitch="5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0BE32" w14:textId="77777777" w:rsidR="00200876" w:rsidRDefault="00200876">
      <w:r>
        <w:separator/>
      </w:r>
    </w:p>
  </w:endnote>
  <w:endnote w:type="continuationSeparator" w:id="0">
    <w:p w14:paraId="3C703D21" w14:textId="77777777" w:rsidR="00200876" w:rsidRDefault="00200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A890B" w14:textId="77777777" w:rsidR="0000000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85E38" w14:textId="77777777" w:rsidR="00200876" w:rsidRDefault="00200876">
      <w:r>
        <w:rPr>
          <w:color w:val="000000"/>
        </w:rPr>
        <w:separator/>
      </w:r>
    </w:p>
  </w:footnote>
  <w:footnote w:type="continuationSeparator" w:id="0">
    <w:p w14:paraId="7F847BA4" w14:textId="77777777" w:rsidR="00200876" w:rsidRDefault="00200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F4078" w14:textId="77777777" w:rsidR="00000000" w:rsidRDefault="00000000">
    <w:pPr>
      <w:pStyle w:val="a3"/>
      <w:rPr>
        <w:rFonts w:ascii="標楷體" w:eastAsia="標楷體" w:hAnsi="標楷體"/>
        <w:sz w:val="24"/>
        <w:szCs w:val="24"/>
      </w:rPr>
    </w:pPr>
    <w:r>
      <w:rPr>
        <w:rFonts w:ascii="標楷體" w:eastAsia="標楷體" w:hAnsi="標楷體"/>
        <w:sz w:val="24"/>
        <w:szCs w:val="24"/>
      </w:rPr>
      <w:t xml:space="preserve">國立政治大學傳播學院碩士在職專班 自傳       考生姓名：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152F0"/>
    <w:rsid w:val="00200876"/>
    <w:rsid w:val="003115F5"/>
    <w:rsid w:val="005F43A7"/>
    <w:rsid w:val="00B1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61E78"/>
  <w15:docId w15:val="{E9988FAB-B06B-4312-A3BD-BDFB9616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Li-Fang</dc:creator>
  <dc:description/>
  <cp:lastModifiedBy>Liu Li-Fang</cp:lastModifiedBy>
  <cp:revision>2</cp:revision>
  <cp:lastPrinted>2022-11-03T03:10:00Z</cp:lastPrinted>
  <dcterms:created xsi:type="dcterms:W3CDTF">2026-10-21T08:17:00Z</dcterms:created>
  <dcterms:modified xsi:type="dcterms:W3CDTF">2026-10-21T08:17:00Z</dcterms:modified>
</cp:coreProperties>
</file>